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FF094">
      <w:pP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 w:cs="方正小标宋简体"/>
          <w:bCs/>
          <w:spacing w:val="-20"/>
          <w:sz w:val="32"/>
          <w:szCs w:val="32"/>
          <w:shd w:val="clear" w:color="auto" w:fill="FFFFFF"/>
          <w:lang w:val="en-US" w:eastAsia="zh-CN"/>
        </w:rPr>
        <w:t>2</w:t>
      </w:r>
    </w:p>
    <w:p w14:paraId="66F736F9">
      <w:pPr>
        <w:spacing w:line="56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</w:p>
    <w:p w14:paraId="53743C2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32323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323232"/>
          <w:sz w:val="44"/>
          <w:szCs w:val="44"/>
        </w:rPr>
        <w:t>南漳县2026年度农村小学全科教师招聘</w:t>
      </w:r>
    </w:p>
    <w:p w14:paraId="53005290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b/>
          <w:bCs/>
          <w:color w:val="323232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23232"/>
          <w:sz w:val="44"/>
          <w:szCs w:val="44"/>
        </w:rPr>
        <w:t>面试资格复审委托书</w:t>
      </w:r>
    </w:p>
    <w:p w14:paraId="71225E04">
      <w:pPr>
        <w:rPr>
          <w:rFonts w:hint="eastAsia" w:ascii="仿宋_GB2312" w:eastAsia="仿宋_GB2312"/>
          <w:bCs/>
          <w:sz w:val="32"/>
          <w:szCs w:val="32"/>
          <w:shd w:val="clear" w:color="auto" w:fill="FFFFFF"/>
        </w:rPr>
      </w:pPr>
    </w:p>
    <w:p w14:paraId="5FB5DE12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123CBBA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161C957E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2637BDFF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3D0B0603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25F5CBF2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342FD460">
      <w:pPr>
        <w:keepNext w:val="0"/>
        <w:keepLines w:val="0"/>
        <w:widowControl/>
        <w:suppressLineNumbers w:val="0"/>
        <w:ind w:firstLine="640" w:firstLineChars="200"/>
        <w:jc w:val="both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 w:cs="Arial"/>
          <w:bCs/>
          <w:sz w:val="32"/>
          <w:szCs w:val="32"/>
          <w:shd w:val="clear" w:color="auto" w:fill="FFFFFF"/>
        </w:rPr>
        <w:t>南漳县</w:t>
      </w:r>
      <w:r>
        <w:rPr>
          <w:rFonts w:hint="default" w:ascii="仿宋_GB2312" w:eastAsia="仿宋_GB2312" w:cs="Arial"/>
          <w:bCs/>
          <w:sz w:val="32"/>
          <w:szCs w:val="32"/>
          <w:shd w:val="clear" w:color="auto" w:fill="FFFFFF"/>
          <w:lang w:val="en-US" w:eastAsia="zh-CN"/>
        </w:rPr>
        <w:t>2026年</w:t>
      </w:r>
      <w:r>
        <w:rPr>
          <w:rFonts w:hint="eastAsia" w:ascii="仿宋_GB2312" w:eastAsia="仿宋_GB2312" w:cs="Arial"/>
          <w:bCs/>
          <w:sz w:val="32"/>
          <w:szCs w:val="32"/>
          <w:shd w:val="clear" w:color="auto" w:fill="FFFFFF"/>
          <w:lang w:val="en-US" w:eastAsia="zh-CN"/>
        </w:rPr>
        <w:t>度农村小学全科教师招聘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  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1C25354E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443ED8C5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04867A68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委托人（签字）：</w:t>
      </w:r>
    </w:p>
    <w:p w14:paraId="59FE0F68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年  月  日</w:t>
      </w:r>
    </w:p>
    <w:p w14:paraId="4CA23E6C"/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MwZmI0MGVmYjY5NTAzYTliZGI1OTUxZGFlZTBjNmEifQ=="/>
  </w:docVars>
  <w:rsids>
    <w:rsidRoot w:val="00000000"/>
    <w:rsid w:val="456124F7"/>
    <w:rsid w:val="67E478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</Pages>
  <Words>205</Words>
  <Characters>211</Characters>
  <Lines>19</Lines>
  <Paragraphs>10</Paragraphs>
  <TotalTime>1</TotalTime>
  <ScaleCrop>false</ScaleCrop>
  <LinksUpToDate>false</LinksUpToDate>
  <CharactersWithSpaces>414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2023-05-07T10:46:00Z</dcterms:created>
  <dc:creator>AutoBVT</dc:creator>
  <cp:lastModifiedBy>别来无恙</cp:lastModifiedBy>
  <cp:lastPrinted>2024-05-11T08:21:00Z</cp:lastPrinted>
  <dcterms:modified xsi:type="dcterms:W3CDTF">2026-08-20T02:57:20Z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eyJoZGlkIjoiMmYwZGY0ZmZhYjVjOTFlYTdlZmMwNDFkNDFjY2Q0M2EiLCJ1c2VySWQiOiIyMjE1MDM1MzAifQ==</vt:lpwstr>
  </property>
</Properties>
</file>