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0AB" w:rsidRDefault="00C520AB" w:rsidP="00C520AB">
      <w:pPr>
        <w:rPr>
          <w:rFonts w:ascii="黑体" w:eastAsia="黑体"/>
          <w:b/>
          <w:sz w:val="28"/>
          <w:szCs w:val="28"/>
        </w:rPr>
      </w:pPr>
      <w:r>
        <w:rPr>
          <w:rFonts w:ascii="黑体" w:eastAsia="黑体"/>
          <w:b/>
          <w:sz w:val="28"/>
          <w:szCs w:val="28"/>
        </w:rPr>
        <w:t>附件</w:t>
      </w:r>
      <w:r>
        <w:rPr>
          <w:rFonts w:ascii="黑体" w:eastAsia="黑体" w:hint="eastAsia"/>
          <w:b/>
          <w:sz w:val="28"/>
          <w:szCs w:val="28"/>
        </w:rPr>
        <w:t xml:space="preserve">2： </w:t>
      </w:r>
      <w:r>
        <w:rPr>
          <w:rFonts w:ascii="黑体" w:eastAsia="黑体"/>
          <w:b/>
          <w:sz w:val="28"/>
          <w:szCs w:val="28"/>
        </w:rPr>
        <w:t xml:space="preserve">                                            </w:t>
      </w:r>
    </w:p>
    <w:p w:rsidR="002D0B7F" w:rsidRDefault="00176A79" w:rsidP="00C520AB"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阳光校区电子地图</w:t>
      </w:r>
    </w:p>
    <w:p w:rsidR="002D0B7F" w:rsidRDefault="00FB3E9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9BA216" wp14:editId="58A603BA">
                <wp:simplePos x="0" y="0"/>
                <wp:positionH relativeFrom="column">
                  <wp:posOffset>4793846</wp:posOffset>
                </wp:positionH>
                <wp:positionV relativeFrom="paragraph">
                  <wp:posOffset>13401</wp:posOffset>
                </wp:positionV>
                <wp:extent cx="1971304" cy="495300"/>
                <wp:effectExtent l="209550" t="0" r="10160" b="361950"/>
                <wp:wrapNone/>
                <wp:docPr id="1" name="圆角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304" cy="495300"/>
                        </a:xfrm>
                        <a:prstGeom prst="wedgeRoundRectCallout">
                          <a:avLst>
                            <a:gd name="adj1" fmla="val -58332"/>
                            <a:gd name="adj2" fmla="val 1118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B3E9E" w:rsidRDefault="00FB3E9E" w:rsidP="00FB3E9E">
                            <w:pPr>
                              <w:jc w:val="center"/>
                              <w:rPr>
                                <w:rFonts w:ascii="黑体" w:eastAsia="黑体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北大门</w:t>
                            </w:r>
                            <w:r w:rsidRPr="00FB3E9E"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（金龙大道）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9BA2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" o:spid="_x0000_s1026" type="#_x0000_t62" style="position:absolute;left:0;text-align:left;margin-left:377.45pt;margin-top:1.05pt;width:155.2pt;height:39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" adj="-1800,34960">
                <v:textbox>
                  <w:txbxContent>
                    <w:p w:rsidR="00FB3E9E" w:rsidRDefault="00FB3E9E" w:rsidP="00FB3E9E">
                      <w:pPr>
                        <w:jc w:val="center"/>
                        <w:rPr>
                          <w:rFonts w:ascii="黑体" w:eastAsia="黑体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北大门</w:t>
                      </w:r>
                      <w:r w:rsidRPr="00FB3E9E"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（金龙大道）</w:t>
                      </w:r>
                    </w:p>
                  </w:txbxContent>
                </v:textbox>
              </v:shape>
            </w:pict>
          </mc:Fallback>
        </mc:AlternateContent>
      </w:r>
      <w:r w:rsidR="00C92636" w:rsidRPr="00C92636">
        <w:rPr>
          <w:noProof/>
        </w:rPr>
        <w:drawing>
          <wp:anchor distT="0" distB="0" distL="114300" distR="114300" simplePos="0" relativeHeight="251648512" behindDoc="0" locked="0" layoutInCell="1" allowOverlap="1" wp14:anchorId="73E9D953" wp14:editId="6D432E6D">
            <wp:simplePos x="0" y="0"/>
            <wp:positionH relativeFrom="column">
              <wp:posOffset>1030605</wp:posOffset>
            </wp:positionH>
            <wp:positionV relativeFrom="paragraph">
              <wp:posOffset>6350</wp:posOffset>
            </wp:positionV>
            <wp:extent cx="7656195" cy="5543550"/>
            <wp:effectExtent l="0" t="0" r="1905" b="0"/>
            <wp:wrapNone/>
            <wp:docPr id="4" name="图片 4" descr="C:\Users\XiaoMeng\Desktop\2019.1.23——2019年非教师招聘工作\武汉纺织大学2019年面向社会专项公开招聘笔试及有关事项的公告\学校最新地形方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oMeng\Desktop\2019.1.23——2019年非教师招聘工作\武汉纺织大学2019年面向社会专项公开招聘笔试及有关事项的公告\学校最新地形方位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449" cy="55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FB3E9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E01571" wp14:editId="67A34E64">
                <wp:simplePos x="0" y="0"/>
                <wp:positionH relativeFrom="column">
                  <wp:posOffset>5600832</wp:posOffset>
                </wp:positionH>
                <wp:positionV relativeFrom="paragraph">
                  <wp:posOffset>12700</wp:posOffset>
                </wp:positionV>
                <wp:extent cx="1900052" cy="495300"/>
                <wp:effectExtent l="1485900" t="0" r="24130" b="2609850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495300"/>
                        </a:xfrm>
                        <a:prstGeom prst="wedgeRoundRectCallout">
                          <a:avLst>
                            <a:gd name="adj1" fmla="val -125518"/>
                            <a:gd name="adj2" fmla="val 56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D0B7F" w:rsidRDefault="00176A79">
                            <w:pPr>
                              <w:jc w:val="center"/>
                              <w:rPr>
                                <w:rFonts w:ascii="黑体" w:eastAsia="黑体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3号教学楼</w:t>
                            </w:r>
                            <w:r w:rsidR="00FB3E9E" w:rsidRPr="00FB3E9E"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（崇志楼）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01571" id="圆角矩形标注 2" o:spid="_x0000_s1027" type="#_x0000_t62" style="position:absolute;left:0;text-align:left;margin-left:441pt;margin-top:1pt;width:149.6pt;height:39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" adj="-16312,132840">
                <v:textbox>
                  <w:txbxContent>
                    <w:p w:rsidR="002D0B7F" w:rsidRDefault="00176A79">
                      <w:pPr>
                        <w:jc w:val="center"/>
                        <w:rPr>
                          <w:rFonts w:ascii="黑体" w:eastAsia="黑体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3号教学楼</w:t>
                      </w:r>
                      <w:r w:rsidR="00FB3E9E" w:rsidRPr="00FB3E9E"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（崇志楼）</w:t>
                      </w:r>
                    </w:p>
                  </w:txbxContent>
                </v:textbox>
              </v:shape>
            </w:pict>
          </mc:Fallback>
        </mc:AlternateContent>
      </w: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224E87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4593BC" wp14:editId="1641827E">
                <wp:simplePos x="0" y="0"/>
                <wp:positionH relativeFrom="column">
                  <wp:posOffset>6993255</wp:posOffset>
                </wp:positionH>
                <wp:positionV relativeFrom="paragraph">
                  <wp:posOffset>113030</wp:posOffset>
                </wp:positionV>
                <wp:extent cx="1724025" cy="495300"/>
                <wp:effectExtent l="190500" t="0" r="28575" b="361950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95300"/>
                        </a:xfrm>
                        <a:prstGeom prst="wedgeRoundRectCallout">
                          <a:avLst>
                            <a:gd name="adj1" fmla="val -58332"/>
                            <a:gd name="adj2" fmla="val 1118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24E87" w:rsidRDefault="00224E87" w:rsidP="00224E87">
                            <w:pPr>
                              <w:jc w:val="center"/>
                              <w:rPr>
                                <w:rFonts w:ascii="黑体" w:eastAsia="黑体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东大门</w:t>
                            </w:r>
                            <w:r w:rsidRPr="00FB3E9E"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阳光</w:t>
                            </w:r>
                            <w:r w:rsidRPr="00FB3E9E">
                              <w:rPr>
                                <w:rFonts w:ascii="黑体" w:eastAsia="黑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大道）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593BC" id="圆角矩形标注 3" o:spid="_x0000_s1028" type="#_x0000_t62" style="position:absolute;left:0;text-align:left;margin-left:550.65pt;margin-top:8.9pt;width:135.75pt;height:39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" adj="-1800,34960">
                <v:textbox>
                  <w:txbxContent>
                    <w:p w:rsidR="00224E87" w:rsidRDefault="00224E87" w:rsidP="00224E87">
                      <w:pPr>
                        <w:jc w:val="center"/>
                        <w:rPr>
                          <w:rFonts w:ascii="黑体" w:eastAsia="黑体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东大门</w:t>
                      </w:r>
                      <w:r w:rsidRPr="00FB3E9E"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阳光</w:t>
                      </w:r>
                      <w:r w:rsidRPr="00FB3E9E">
                        <w:rPr>
                          <w:rFonts w:ascii="黑体" w:eastAsia="黑体" w:hint="eastAsia"/>
                          <w:b/>
                          <w:color w:val="FF0000"/>
                          <w:sz w:val="28"/>
                          <w:szCs w:val="28"/>
                        </w:rPr>
                        <w:t>大道）</w:t>
                      </w:r>
                    </w:p>
                  </w:txbxContent>
                </v:textbox>
              </v:shape>
            </w:pict>
          </mc:Fallback>
        </mc:AlternateContent>
      </w: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C92636" w:rsidRDefault="00C92636">
      <w:pPr>
        <w:rPr>
          <w:noProof/>
        </w:rPr>
      </w:pPr>
    </w:p>
    <w:p w:rsidR="002D0B7F" w:rsidRDefault="00176A79" w:rsidP="00C520AB">
      <w:pPr>
        <w:jc w:val="center"/>
        <w:rPr>
          <w:rFonts w:ascii="黑体" w:eastAsia="黑体"/>
          <w:b/>
          <w:sz w:val="28"/>
          <w:szCs w:val="28"/>
        </w:rPr>
      </w:pPr>
      <w:bookmarkStart w:id="0" w:name="_GoBack"/>
      <w:bookmarkEnd w:id="0"/>
      <w:r>
        <w:rPr>
          <w:rFonts w:ascii="黑体" w:eastAsia="黑体" w:hint="eastAsia"/>
          <w:b/>
          <w:sz w:val="28"/>
          <w:szCs w:val="28"/>
        </w:rPr>
        <w:t>阳光校区3号教学楼</w:t>
      </w:r>
      <w:r w:rsidR="00FB3E9E" w:rsidRPr="00FB3E9E">
        <w:rPr>
          <w:rFonts w:ascii="黑体" w:eastAsia="黑体" w:hint="eastAsia"/>
          <w:b/>
          <w:sz w:val="28"/>
          <w:szCs w:val="28"/>
        </w:rPr>
        <w:t>（崇志楼）</w:t>
      </w:r>
      <w:r>
        <w:rPr>
          <w:rFonts w:ascii="黑体" w:eastAsia="黑体" w:hint="eastAsia"/>
          <w:b/>
          <w:sz w:val="28"/>
          <w:szCs w:val="28"/>
        </w:rPr>
        <w:t>平面图</w:t>
      </w:r>
    </w:p>
    <w:p w:rsidR="002D0B7F" w:rsidRDefault="00176A79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7200900" cy="5465445"/>
            <wp:effectExtent l="0" t="0" r="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0B7F" w:rsidRDefault="002D0B7F"/>
    <w:sectPr w:rsidR="002D0B7F">
      <w:pgSz w:w="16838" w:h="11906" w:orient="landscape"/>
      <w:pgMar w:top="851" w:right="567" w:bottom="851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A3F" w:rsidRDefault="002B4A3F" w:rsidP="00C92636">
      <w:r>
        <w:separator/>
      </w:r>
    </w:p>
  </w:endnote>
  <w:endnote w:type="continuationSeparator" w:id="0">
    <w:p w:rsidR="002B4A3F" w:rsidRDefault="002B4A3F" w:rsidP="00C9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A3F" w:rsidRDefault="002B4A3F" w:rsidP="00C92636">
      <w:r>
        <w:separator/>
      </w:r>
    </w:p>
  </w:footnote>
  <w:footnote w:type="continuationSeparator" w:id="0">
    <w:p w:rsidR="002B4A3F" w:rsidRDefault="002B4A3F" w:rsidP="00C92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2E3D67"/>
    <w:rsid w:val="00176A79"/>
    <w:rsid w:val="00224E87"/>
    <w:rsid w:val="002B4A3F"/>
    <w:rsid w:val="002D0B7F"/>
    <w:rsid w:val="00857D96"/>
    <w:rsid w:val="00C520AB"/>
    <w:rsid w:val="00C92636"/>
    <w:rsid w:val="00CA51A5"/>
    <w:rsid w:val="00FB3E9E"/>
    <w:rsid w:val="261375E5"/>
    <w:rsid w:val="2D49376B"/>
    <w:rsid w:val="3470021B"/>
    <w:rsid w:val="34AB4B2B"/>
    <w:rsid w:val="52945F3F"/>
    <w:rsid w:val="629B2DC4"/>
    <w:rsid w:val="677955CD"/>
    <w:rsid w:val="6D535020"/>
    <w:rsid w:val="712E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5790725-94B0-4812-BCE4-3E451C20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92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92636"/>
    <w:rPr>
      <w:kern w:val="2"/>
      <w:sz w:val="18"/>
      <w:szCs w:val="18"/>
    </w:rPr>
  </w:style>
  <w:style w:type="paragraph" w:styleId="a4">
    <w:name w:val="footer"/>
    <w:basedOn w:val="a"/>
    <w:link w:val="Char0"/>
    <w:rsid w:val="00C92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9263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7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XiaoMeng</cp:lastModifiedBy>
  <cp:revision>6</cp:revision>
  <dcterms:created xsi:type="dcterms:W3CDTF">2018-11-19T06:18:00Z</dcterms:created>
  <dcterms:modified xsi:type="dcterms:W3CDTF">2020-08-10T01:35:00Z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